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C25BA6" w14:textId="77777777" w:rsidR="00963D07" w:rsidRDefault="00963D07">
      <w:pPr>
        <w:pStyle w:val="Heading1"/>
        <w:rPr>
          <w:rFonts w:asciiTheme="minorHAnsi" w:hAnsiTheme="minorHAnsi" w:cstheme="minorHAnsi"/>
          <w:sz w:val="32"/>
          <w:szCs w:val="24"/>
        </w:rPr>
      </w:pPr>
    </w:p>
    <w:p w14:paraId="635D08A3" w14:textId="2DF5BCAC" w:rsidR="00F82AEE" w:rsidRPr="000A2E3A" w:rsidRDefault="00E92AF6">
      <w:pPr>
        <w:pStyle w:val="Heading1"/>
        <w:rPr>
          <w:rFonts w:asciiTheme="minorHAnsi" w:hAnsiTheme="minorHAnsi" w:cstheme="minorHAnsi"/>
          <w:sz w:val="32"/>
          <w:szCs w:val="24"/>
        </w:rPr>
      </w:pPr>
      <w:r>
        <w:rPr>
          <w:rFonts w:asciiTheme="minorHAnsi" w:hAnsiTheme="minorHAnsi" w:cstheme="minorHAnsi"/>
          <w:sz w:val="32"/>
          <w:szCs w:val="24"/>
        </w:rPr>
        <w:t>“</w:t>
      </w:r>
      <w:r w:rsidR="00B53B3C">
        <w:rPr>
          <w:rFonts w:asciiTheme="minorHAnsi" w:hAnsiTheme="minorHAnsi" w:cstheme="minorHAnsi"/>
          <w:sz w:val="32"/>
          <w:szCs w:val="24"/>
        </w:rPr>
        <w:t xml:space="preserve">My </w:t>
      </w:r>
      <w:r>
        <w:rPr>
          <w:rFonts w:asciiTheme="minorHAnsi" w:hAnsiTheme="minorHAnsi" w:cstheme="minorHAnsi"/>
          <w:sz w:val="32"/>
          <w:szCs w:val="24"/>
        </w:rPr>
        <w:t>Buying at Home</w:t>
      </w:r>
      <w:r w:rsidR="00B53B3C">
        <w:rPr>
          <w:rFonts w:asciiTheme="minorHAnsi" w:hAnsiTheme="minorHAnsi" w:cstheme="minorHAnsi"/>
          <w:sz w:val="32"/>
          <w:szCs w:val="24"/>
        </w:rPr>
        <w:t xml:space="preserve"> Experience</w:t>
      </w:r>
      <w:r>
        <w:rPr>
          <w:rFonts w:asciiTheme="minorHAnsi" w:hAnsiTheme="minorHAnsi" w:cstheme="minorHAnsi"/>
          <w:sz w:val="32"/>
          <w:szCs w:val="24"/>
        </w:rPr>
        <w:t xml:space="preserve">” </w:t>
      </w:r>
      <w:r w:rsidR="00B53B3C">
        <w:rPr>
          <w:rFonts w:asciiTheme="minorHAnsi" w:hAnsiTheme="minorHAnsi" w:cstheme="minorHAnsi"/>
          <w:sz w:val="32"/>
          <w:szCs w:val="24"/>
        </w:rPr>
        <w:t>Survey</w:t>
      </w:r>
    </w:p>
    <w:p w14:paraId="03214576" w14:textId="469927DF" w:rsidR="00F82AEE" w:rsidRDefault="00E92AF6" w:rsidP="00EB17A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information from this survey will help determine if this pilot is a success and should be offered to other BAE Systems sites.</w:t>
      </w:r>
    </w:p>
    <w:p w14:paraId="7C9B7624" w14:textId="2BF29D79" w:rsidR="00703DD8" w:rsidRDefault="00487830" w:rsidP="00EB17A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Please send your survey to:  </w:t>
      </w:r>
      <w:r w:rsidR="00703DD8">
        <w:rPr>
          <w:rFonts w:cstheme="minorHAnsi"/>
          <w:sz w:val="24"/>
          <w:szCs w:val="24"/>
        </w:rPr>
        <w:t xml:space="preserve"> rose.acosta@baesystems.com</w:t>
      </w:r>
      <w:bookmarkStart w:id="0" w:name="_GoBack"/>
      <w:bookmarkEnd w:id="0"/>
    </w:p>
    <w:p w14:paraId="2E727717" w14:textId="77777777" w:rsidR="00F82AEE" w:rsidRPr="000A2E3A" w:rsidRDefault="00795F45">
      <w:pPr>
        <w:rPr>
          <w:rFonts w:cstheme="minorHAnsi"/>
          <w:sz w:val="24"/>
          <w:szCs w:val="24"/>
        </w:rPr>
      </w:pPr>
      <w:r w:rsidRPr="000A2E3A">
        <w:rPr>
          <w:rStyle w:val="Strong"/>
          <w:rFonts w:cstheme="minorHAnsi"/>
          <w:sz w:val="24"/>
          <w:szCs w:val="24"/>
        </w:rPr>
        <w:t>Today’s date</w:t>
      </w:r>
      <w:r w:rsidRPr="000A2E3A">
        <w:rPr>
          <w:rFonts w:cstheme="minorHAnsi"/>
          <w:sz w:val="24"/>
          <w:szCs w:val="24"/>
        </w:rPr>
        <w:t xml:space="preserve">:  </w:t>
      </w:r>
      <w:sdt>
        <w:sdtPr>
          <w:rPr>
            <w:rFonts w:cstheme="minorHAnsi"/>
            <w:sz w:val="24"/>
            <w:szCs w:val="24"/>
          </w:rPr>
          <w:id w:val="-190691444"/>
          <w:placeholder>
            <w:docPart w:val="E2E77AFEA2404207B3C874B6BF6777BF"/>
          </w:placeholder>
          <w:temporary/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Pr="000A2E3A">
            <w:rPr>
              <w:rStyle w:val="PlaceholderText"/>
              <w:rFonts w:cstheme="minorHAnsi"/>
              <w:sz w:val="24"/>
              <w:szCs w:val="24"/>
            </w:rPr>
            <w:t>[Click to select a date.]</w:t>
          </w:r>
        </w:sdtContent>
      </w:sdt>
    </w:p>
    <w:p w14:paraId="784F822C" w14:textId="77777777" w:rsidR="00F82AEE" w:rsidRPr="000A2E3A" w:rsidRDefault="00795F45">
      <w:pPr>
        <w:rPr>
          <w:rFonts w:cstheme="minorHAnsi"/>
          <w:sz w:val="24"/>
          <w:szCs w:val="24"/>
        </w:rPr>
      </w:pPr>
      <w:r w:rsidRPr="000A2E3A">
        <w:rPr>
          <w:rStyle w:val="Strong"/>
          <w:rFonts w:cstheme="minorHAnsi"/>
          <w:sz w:val="24"/>
          <w:szCs w:val="24"/>
        </w:rPr>
        <w:t>Name</w:t>
      </w:r>
      <w:r w:rsidRPr="000A2E3A">
        <w:rPr>
          <w:rFonts w:cstheme="minorHAnsi"/>
          <w:sz w:val="24"/>
          <w:szCs w:val="24"/>
        </w:rPr>
        <w:t xml:space="preserve">:  </w:t>
      </w:r>
      <w:sdt>
        <w:sdtPr>
          <w:rPr>
            <w:rFonts w:cstheme="minorHAnsi"/>
            <w:sz w:val="24"/>
            <w:szCs w:val="24"/>
          </w:rPr>
          <w:id w:val="1549256671"/>
          <w:placeholder>
            <w:docPart w:val="9537974F703541D0A812A9F374272DF1"/>
          </w:placeholder>
          <w:temporary/>
          <w:showingPlcHdr/>
        </w:sdtPr>
        <w:sdtEndPr/>
        <w:sdtContent>
          <w:r w:rsidRPr="000A2E3A">
            <w:rPr>
              <w:rStyle w:val="PlaceholderText"/>
              <w:rFonts w:cstheme="minorHAnsi"/>
              <w:sz w:val="24"/>
              <w:szCs w:val="24"/>
            </w:rPr>
            <w:t>[Your Name]</w:t>
          </w:r>
        </w:sdtContent>
      </w:sdt>
    </w:p>
    <w:p w14:paraId="41900FC1" w14:textId="302D1C62" w:rsidR="00E92AF6" w:rsidRPr="000A2E3A" w:rsidRDefault="00E92AF6" w:rsidP="00E92AF6">
      <w:pPr>
        <w:pStyle w:val="Heading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your  purchasing  experience</w:t>
      </w:r>
    </w:p>
    <w:p w14:paraId="790DAE2A" w14:textId="086F7BBD" w:rsidR="00EB17AC" w:rsidRPr="000A2E3A" w:rsidRDefault="00E92AF6" w:rsidP="00EB17AC">
      <w:pPr>
        <w:pStyle w:val="Questions"/>
        <w:numPr>
          <w:ilvl w:val="0"/>
          <w:numId w:val="1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Is this Program useful?</w:t>
      </w:r>
    </w:p>
    <w:tbl>
      <w:tblPr>
        <w:tblW w:w="5161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ubstitute's answers"/>
      </w:tblPr>
      <w:tblGrid>
        <w:gridCol w:w="756"/>
        <w:gridCol w:w="729"/>
        <w:gridCol w:w="7433"/>
      </w:tblGrid>
      <w:tr w:rsidR="00EB17AC" w:rsidRPr="000A2E3A" w14:paraId="22346254" w14:textId="77777777" w:rsidTr="00045481">
        <w:trPr>
          <w:trHeight w:val="522"/>
        </w:trPr>
        <w:tc>
          <w:tcPr>
            <w:tcW w:w="756" w:type="dxa"/>
          </w:tcPr>
          <w:p w14:paraId="1CDF70D5" w14:textId="2229600B" w:rsidR="00EB17AC" w:rsidRPr="000A2E3A" w:rsidRDefault="00487830" w:rsidP="00CA63F9">
            <w:pPr>
              <w:pStyle w:val="NoSpacing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308388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AF6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EB17AC" w:rsidRPr="000A2E3A">
              <w:rPr>
                <w:rFonts w:cstheme="minorHAnsi"/>
                <w:sz w:val="24"/>
                <w:szCs w:val="24"/>
              </w:rPr>
              <w:t xml:space="preserve"> No</w:t>
            </w:r>
          </w:p>
        </w:tc>
        <w:tc>
          <w:tcPr>
            <w:tcW w:w="729" w:type="dxa"/>
          </w:tcPr>
          <w:p w14:paraId="42F85141" w14:textId="77777777" w:rsidR="00EB17AC" w:rsidRPr="000A2E3A" w:rsidRDefault="00487830" w:rsidP="00CA63F9">
            <w:pPr>
              <w:pStyle w:val="NoSpacing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573699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7AC" w:rsidRPr="000A2E3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B17AC" w:rsidRPr="000A2E3A">
              <w:rPr>
                <w:rFonts w:cstheme="minorHAnsi"/>
                <w:sz w:val="24"/>
                <w:szCs w:val="24"/>
              </w:rPr>
              <w:t xml:space="preserve"> Yes</w:t>
            </w:r>
          </w:p>
        </w:tc>
        <w:tc>
          <w:tcPr>
            <w:tcW w:w="7433" w:type="dxa"/>
          </w:tcPr>
          <w:p w14:paraId="4B51F517" w14:textId="77777777" w:rsidR="00EB17AC" w:rsidRPr="000A2E3A" w:rsidRDefault="00EB17AC" w:rsidP="00CA63F9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</w:tbl>
    <w:p w14:paraId="580FECBD" w14:textId="60D1B6A3" w:rsidR="00F84E8E" w:rsidRPr="000A2E3A" w:rsidRDefault="00F84E8E" w:rsidP="00F84E8E">
      <w:pPr>
        <w:pStyle w:val="Questions"/>
        <w:numPr>
          <w:ilvl w:val="0"/>
          <w:numId w:val="1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 you think the items purchased will make your home office more ergonomic</w:t>
      </w:r>
      <w:r w:rsidRPr="000A2E3A">
        <w:rPr>
          <w:rFonts w:cstheme="minorHAnsi"/>
          <w:sz w:val="24"/>
          <w:szCs w:val="24"/>
        </w:rPr>
        <w:t>?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ubstitute's answers"/>
      </w:tblPr>
      <w:tblGrid>
        <w:gridCol w:w="733"/>
        <w:gridCol w:w="765"/>
        <w:gridCol w:w="7142"/>
      </w:tblGrid>
      <w:tr w:rsidR="00F84E8E" w:rsidRPr="000A2E3A" w14:paraId="6B03B839" w14:textId="77777777" w:rsidTr="00EC7074">
        <w:tc>
          <w:tcPr>
            <w:tcW w:w="792" w:type="dxa"/>
          </w:tcPr>
          <w:p w14:paraId="75F9ED5E" w14:textId="77777777" w:rsidR="00F84E8E" w:rsidRPr="000A2E3A" w:rsidRDefault="00487830" w:rsidP="00EC7074">
            <w:pPr>
              <w:pStyle w:val="NoSpacing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013580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E8E" w:rsidRPr="000A2E3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F84E8E" w:rsidRPr="000A2E3A">
              <w:rPr>
                <w:rFonts w:cstheme="minorHAnsi"/>
                <w:sz w:val="24"/>
                <w:szCs w:val="24"/>
              </w:rPr>
              <w:t xml:space="preserve"> No</w:t>
            </w:r>
          </w:p>
        </w:tc>
        <w:tc>
          <w:tcPr>
            <w:tcW w:w="828" w:type="dxa"/>
          </w:tcPr>
          <w:p w14:paraId="10141FC5" w14:textId="77777777" w:rsidR="00F84E8E" w:rsidRPr="000A2E3A" w:rsidRDefault="00487830" w:rsidP="00EC7074">
            <w:pPr>
              <w:pStyle w:val="NoSpacing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2034483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E8E" w:rsidRPr="000A2E3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F84E8E" w:rsidRPr="000A2E3A">
              <w:rPr>
                <w:rFonts w:cstheme="minorHAnsi"/>
                <w:sz w:val="24"/>
                <w:szCs w:val="24"/>
              </w:rPr>
              <w:t xml:space="preserve"> Yes</w:t>
            </w:r>
          </w:p>
        </w:tc>
        <w:tc>
          <w:tcPr>
            <w:tcW w:w="7740" w:type="dxa"/>
          </w:tcPr>
          <w:p w14:paraId="6F137C57" w14:textId="77777777" w:rsidR="00F84E8E" w:rsidRDefault="00F84E8E" w:rsidP="00EC707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59960326" w14:textId="77777777" w:rsidR="00F84E8E" w:rsidRPr="000A2E3A" w:rsidRDefault="00F84E8E" w:rsidP="00EC707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</w:tbl>
    <w:p w14:paraId="4EACE45E" w14:textId="034E29DB" w:rsidR="00EB17AC" w:rsidRPr="000A2E3A" w:rsidRDefault="00E92AF6" w:rsidP="00EB17AC">
      <w:pPr>
        <w:pStyle w:val="Questions"/>
        <w:numPr>
          <w:ilvl w:val="0"/>
          <w:numId w:val="1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Should this Program be offered at other BAE Systems sites</w:t>
      </w:r>
      <w:r w:rsidR="00EB17AC" w:rsidRPr="000A2E3A">
        <w:rPr>
          <w:rFonts w:cstheme="minorHAnsi"/>
          <w:sz w:val="24"/>
          <w:szCs w:val="24"/>
        </w:rPr>
        <w:t>?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ubstitute's answers"/>
      </w:tblPr>
      <w:tblGrid>
        <w:gridCol w:w="733"/>
        <w:gridCol w:w="765"/>
        <w:gridCol w:w="7142"/>
      </w:tblGrid>
      <w:tr w:rsidR="00EB17AC" w:rsidRPr="000A2E3A" w14:paraId="5B19D7FC" w14:textId="77777777" w:rsidTr="00CA63F9">
        <w:tc>
          <w:tcPr>
            <w:tcW w:w="792" w:type="dxa"/>
          </w:tcPr>
          <w:p w14:paraId="59C1B84C" w14:textId="77777777" w:rsidR="00EB17AC" w:rsidRPr="000A2E3A" w:rsidRDefault="00487830" w:rsidP="00CA63F9">
            <w:pPr>
              <w:pStyle w:val="NoSpacing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32543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7AC" w:rsidRPr="000A2E3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B17AC" w:rsidRPr="000A2E3A">
              <w:rPr>
                <w:rFonts w:cstheme="minorHAnsi"/>
                <w:sz w:val="24"/>
                <w:szCs w:val="24"/>
              </w:rPr>
              <w:t xml:space="preserve"> No</w:t>
            </w:r>
          </w:p>
        </w:tc>
        <w:tc>
          <w:tcPr>
            <w:tcW w:w="828" w:type="dxa"/>
          </w:tcPr>
          <w:p w14:paraId="77C826C1" w14:textId="77777777" w:rsidR="00EB17AC" w:rsidRPr="000A2E3A" w:rsidRDefault="00487830" w:rsidP="00CA63F9">
            <w:pPr>
              <w:pStyle w:val="NoSpacing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660661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7AC" w:rsidRPr="000A2E3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B17AC" w:rsidRPr="000A2E3A">
              <w:rPr>
                <w:rFonts w:cstheme="minorHAnsi"/>
                <w:sz w:val="24"/>
                <w:szCs w:val="24"/>
              </w:rPr>
              <w:t xml:space="preserve"> Yes</w:t>
            </w:r>
          </w:p>
        </w:tc>
        <w:tc>
          <w:tcPr>
            <w:tcW w:w="7740" w:type="dxa"/>
          </w:tcPr>
          <w:p w14:paraId="132BF77D" w14:textId="77777777" w:rsidR="00EB17AC" w:rsidRDefault="00EB17AC" w:rsidP="00CA63F9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5483B093" w14:textId="285655F2" w:rsidR="00E92AF6" w:rsidRPr="000A2E3A" w:rsidRDefault="00E92AF6" w:rsidP="00CA63F9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</w:tbl>
    <w:p w14:paraId="52FEB785" w14:textId="74E11833" w:rsidR="00DE6D3B" w:rsidRPr="000A2E3A" w:rsidRDefault="00EB17AC" w:rsidP="00DE6D3B">
      <w:pPr>
        <w:pStyle w:val="Questions"/>
        <w:numPr>
          <w:ilvl w:val="0"/>
          <w:numId w:val="16"/>
        </w:numPr>
        <w:rPr>
          <w:rFonts w:cstheme="minorHAnsi"/>
          <w:sz w:val="24"/>
          <w:szCs w:val="24"/>
        </w:rPr>
      </w:pPr>
      <w:r w:rsidRPr="000A2E3A">
        <w:rPr>
          <w:rFonts w:cstheme="minorHAnsi"/>
          <w:sz w:val="24"/>
          <w:szCs w:val="24"/>
        </w:rPr>
        <w:t xml:space="preserve"> </w:t>
      </w:r>
      <w:r w:rsidR="00795F45" w:rsidRPr="000A2E3A">
        <w:rPr>
          <w:rFonts w:cstheme="minorHAnsi"/>
          <w:sz w:val="24"/>
          <w:szCs w:val="24"/>
        </w:rPr>
        <w:t xml:space="preserve"> </w:t>
      </w:r>
      <w:r w:rsidR="00DE6D3B">
        <w:rPr>
          <w:rFonts w:cstheme="minorHAnsi"/>
          <w:sz w:val="24"/>
          <w:szCs w:val="24"/>
        </w:rPr>
        <w:t>Was the Chair Showroom helpful</w:t>
      </w:r>
      <w:r w:rsidR="00DE6D3B" w:rsidRPr="000A2E3A">
        <w:rPr>
          <w:rFonts w:cstheme="minorHAnsi"/>
          <w:sz w:val="24"/>
          <w:szCs w:val="24"/>
        </w:rPr>
        <w:t>?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ubstitute's answers"/>
      </w:tblPr>
      <w:tblGrid>
        <w:gridCol w:w="733"/>
        <w:gridCol w:w="765"/>
        <w:gridCol w:w="7142"/>
      </w:tblGrid>
      <w:tr w:rsidR="00DE6D3B" w:rsidRPr="000A2E3A" w14:paraId="7BB6F324" w14:textId="77777777" w:rsidTr="00EC7074">
        <w:trPr>
          <w:trHeight w:val="207"/>
        </w:trPr>
        <w:tc>
          <w:tcPr>
            <w:tcW w:w="733" w:type="dxa"/>
          </w:tcPr>
          <w:p w14:paraId="10D357C4" w14:textId="77777777" w:rsidR="00DE6D3B" w:rsidRPr="000A2E3A" w:rsidRDefault="00487830" w:rsidP="00EC7074">
            <w:pPr>
              <w:pStyle w:val="NoSpacing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980294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D3B" w:rsidRPr="000A2E3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E6D3B" w:rsidRPr="000A2E3A">
              <w:rPr>
                <w:rFonts w:cstheme="minorHAnsi"/>
                <w:sz w:val="24"/>
                <w:szCs w:val="24"/>
              </w:rPr>
              <w:t xml:space="preserve"> No</w:t>
            </w:r>
          </w:p>
        </w:tc>
        <w:tc>
          <w:tcPr>
            <w:tcW w:w="765" w:type="dxa"/>
          </w:tcPr>
          <w:p w14:paraId="16DAA3A4" w14:textId="77777777" w:rsidR="00DE6D3B" w:rsidRPr="000A2E3A" w:rsidRDefault="00487830" w:rsidP="00EC7074">
            <w:pPr>
              <w:pStyle w:val="NoSpacing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855257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D3B" w:rsidRPr="000A2E3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E6D3B" w:rsidRPr="000A2E3A">
              <w:rPr>
                <w:rFonts w:cstheme="minorHAnsi"/>
                <w:sz w:val="24"/>
                <w:szCs w:val="24"/>
              </w:rPr>
              <w:t xml:space="preserve"> Yes</w:t>
            </w:r>
          </w:p>
        </w:tc>
        <w:tc>
          <w:tcPr>
            <w:tcW w:w="7142" w:type="dxa"/>
          </w:tcPr>
          <w:p w14:paraId="5960D28D" w14:textId="77777777" w:rsidR="00DE6D3B" w:rsidRDefault="00DE6D3B" w:rsidP="00EC707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5CC48F36" w14:textId="7A6A4187" w:rsidR="00DE6D3B" w:rsidRPr="000A2E3A" w:rsidRDefault="00DE6D3B" w:rsidP="00EC707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</w:tbl>
    <w:p w14:paraId="097FBD8F" w14:textId="740DEFA7" w:rsidR="00045481" w:rsidRPr="000A2E3A" w:rsidRDefault="00E92AF6" w:rsidP="00045481">
      <w:pPr>
        <w:pStyle w:val="Questions"/>
        <w:numPr>
          <w:ilvl w:val="0"/>
          <w:numId w:val="1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Did you have any issues?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ubstitute's answers"/>
      </w:tblPr>
      <w:tblGrid>
        <w:gridCol w:w="733"/>
        <w:gridCol w:w="765"/>
        <w:gridCol w:w="7142"/>
      </w:tblGrid>
      <w:tr w:rsidR="00045481" w:rsidRPr="000A2E3A" w14:paraId="1403B8FC" w14:textId="77777777" w:rsidTr="00CA63F9">
        <w:tc>
          <w:tcPr>
            <w:tcW w:w="792" w:type="dxa"/>
          </w:tcPr>
          <w:p w14:paraId="0497D6B8" w14:textId="77777777" w:rsidR="00045481" w:rsidRPr="000A2E3A" w:rsidRDefault="00487830" w:rsidP="00CA63F9">
            <w:pPr>
              <w:pStyle w:val="NoSpacing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602302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481" w:rsidRPr="000A2E3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45481" w:rsidRPr="000A2E3A">
              <w:rPr>
                <w:rFonts w:cstheme="minorHAnsi"/>
                <w:sz w:val="24"/>
                <w:szCs w:val="24"/>
              </w:rPr>
              <w:t xml:space="preserve"> No</w:t>
            </w:r>
          </w:p>
        </w:tc>
        <w:tc>
          <w:tcPr>
            <w:tcW w:w="828" w:type="dxa"/>
          </w:tcPr>
          <w:p w14:paraId="5014F40F" w14:textId="5C056CE6" w:rsidR="00045481" w:rsidRPr="000A2E3A" w:rsidRDefault="00487830" w:rsidP="00CA63F9">
            <w:pPr>
              <w:pStyle w:val="NoSpacing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45304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481" w:rsidRPr="000A2E3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45481" w:rsidRPr="000A2E3A">
              <w:rPr>
                <w:rFonts w:cstheme="minorHAnsi"/>
                <w:sz w:val="24"/>
                <w:szCs w:val="24"/>
              </w:rPr>
              <w:t xml:space="preserve"> Yes</w:t>
            </w:r>
            <w:r w:rsidR="00E92AF6">
              <w:rPr>
                <w:rFonts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7740" w:type="dxa"/>
          </w:tcPr>
          <w:p w14:paraId="4EE3CB86" w14:textId="77777777" w:rsidR="00045481" w:rsidRPr="000A2E3A" w:rsidRDefault="00045481" w:rsidP="00CA63F9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</w:tbl>
    <w:p w14:paraId="55438245" w14:textId="618E4776" w:rsidR="00045481" w:rsidRDefault="00E92AF6" w:rsidP="00DE6D3B">
      <w:pPr>
        <w:pStyle w:val="Questions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If so, what were the issues?</w:t>
      </w:r>
      <w:r w:rsidR="00DE6D3B">
        <w:rPr>
          <w:rFonts w:cstheme="minorHAnsi"/>
          <w:sz w:val="24"/>
          <w:szCs w:val="24"/>
        </w:rPr>
        <w:t xml:space="preserve">    </w:t>
      </w:r>
    </w:p>
    <w:p w14:paraId="7F080863" w14:textId="21B9FEF6" w:rsidR="00DE6D3B" w:rsidRPr="00DE6D3B" w:rsidRDefault="00DE6D3B" w:rsidP="00DE6D3B"/>
    <w:p w14:paraId="11C7ED90" w14:textId="537A72B3" w:rsidR="00F82AEE" w:rsidRPr="000A2E3A" w:rsidRDefault="00E92AF6">
      <w:pPr>
        <w:pStyle w:val="Heading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Additional  Comments  or  improvement suggestions</w:t>
      </w:r>
    </w:p>
    <w:p w14:paraId="0E7F37EF" w14:textId="40BF50A4" w:rsidR="002932D2" w:rsidRPr="00E92AF6" w:rsidRDefault="002932D2" w:rsidP="00E92AF6">
      <w:pPr>
        <w:pStyle w:val="ListParagraph"/>
        <w:numPr>
          <w:ilvl w:val="0"/>
          <w:numId w:val="18"/>
        </w:numPr>
        <w:rPr>
          <w:rFonts w:cstheme="minorHAnsi"/>
          <w:sz w:val="24"/>
          <w:szCs w:val="24"/>
        </w:rPr>
      </w:pPr>
    </w:p>
    <w:sectPr w:rsidR="002932D2" w:rsidRPr="00E92AF6" w:rsidSect="00045481">
      <w:footerReference w:type="default" r:id="rId12"/>
      <w:pgSz w:w="12240" w:h="15840"/>
      <w:pgMar w:top="576" w:right="1800" w:bottom="576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ACC3C5" w14:textId="77777777" w:rsidR="00517803" w:rsidRDefault="00517803">
      <w:r>
        <w:separator/>
      </w:r>
    </w:p>
  </w:endnote>
  <w:endnote w:type="continuationSeparator" w:id="0">
    <w:p w14:paraId="132A558E" w14:textId="77777777" w:rsidR="00517803" w:rsidRDefault="00517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0486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D54CED" w14:textId="7D5F20C3" w:rsidR="00F82AEE" w:rsidRDefault="00795F4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6D3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C64FF1" w14:textId="77777777" w:rsidR="00517803" w:rsidRDefault="00517803">
      <w:r>
        <w:separator/>
      </w:r>
    </w:p>
  </w:footnote>
  <w:footnote w:type="continuationSeparator" w:id="0">
    <w:p w14:paraId="1E0CC1B8" w14:textId="77777777" w:rsidR="00517803" w:rsidRDefault="005178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3ACF5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484E7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BA27E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C48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89044F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FCFDE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D2600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9CA5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DE28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598B1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124E3F"/>
    <w:multiLevelType w:val="hybridMultilevel"/>
    <w:tmpl w:val="FF6EDFFA"/>
    <w:lvl w:ilvl="0" w:tplc="910AAB6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67107A"/>
    <w:multiLevelType w:val="hybridMultilevel"/>
    <w:tmpl w:val="A2BEF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4F1DEC"/>
    <w:multiLevelType w:val="hybridMultilevel"/>
    <w:tmpl w:val="1DF242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67370F"/>
    <w:multiLevelType w:val="hybridMultilevel"/>
    <w:tmpl w:val="0C124892"/>
    <w:lvl w:ilvl="0" w:tplc="910AAB6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7943FE"/>
    <w:multiLevelType w:val="hybridMultilevel"/>
    <w:tmpl w:val="7104359E"/>
    <w:lvl w:ilvl="0" w:tplc="910AAB6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D4F9B"/>
    <w:multiLevelType w:val="hybridMultilevel"/>
    <w:tmpl w:val="62EA28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5F331F6"/>
    <w:multiLevelType w:val="hybridMultilevel"/>
    <w:tmpl w:val="CFB86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2D5581"/>
    <w:multiLevelType w:val="hybridMultilevel"/>
    <w:tmpl w:val="C83658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AC473FA"/>
    <w:multiLevelType w:val="hybridMultilevel"/>
    <w:tmpl w:val="B610FA8C"/>
    <w:lvl w:ilvl="0" w:tplc="910AAB6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8"/>
  </w:num>
  <w:num w:numId="13">
    <w:abstractNumId w:val="10"/>
  </w:num>
  <w:num w:numId="14">
    <w:abstractNumId w:val="12"/>
  </w:num>
  <w:num w:numId="15">
    <w:abstractNumId w:val="13"/>
  </w:num>
  <w:num w:numId="16">
    <w:abstractNumId w:val="17"/>
  </w:num>
  <w:num w:numId="17">
    <w:abstractNumId w:val="14"/>
  </w:num>
  <w:num w:numId="18">
    <w:abstractNumId w:val="15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895"/>
    <w:rsid w:val="00045481"/>
    <w:rsid w:val="000A2E3A"/>
    <w:rsid w:val="000C4895"/>
    <w:rsid w:val="00125BA5"/>
    <w:rsid w:val="001365F9"/>
    <w:rsid w:val="001B4CD0"/>
    <w:rsid w:val="001F7E18"/>
    <w:rsid w:val="00263B38"/>
    <w:rsid w:val="002932D2"/>
    <w:rsid w:val="003A6B44"/>
    <w:rsid w:val="004730B8"/>
    <w:rsid w:val="00487830"/>
    <w:rsid w:val="004B11E7"/>
    <w:rsid w:val="00517803"/>
    <w:rsid w:val="00663532"/>
    <w:rsid w:val="006D35B7"/>
    <w:rsid w:val="006F599B"/>
    <w:rsid w:val="00703DD8"/>
    <w:rsid w:val="007212E4"/>
    <w:rsid w:val="00795F45"/>
    <w:rsid w:val="007C1D9B"/>
    <w:rsid w:val="007F7A57"/>
    <w:rsid w:val="00807DE5"/>
    <w:rsid w:val="00963D07"/>
    <w:rsid w:val="00B53B3C"/>
    <w:rsid w:val="00B7157E"/>
    <w:rsid w:val="00BF5593"/>
    <w:rsid w:val="00DE6D3B"/>
    <w:rsid w:val="00E15629"/>
    <w:rsid w:val="00E66DB2"/>
    <w:rsid w:val="00E92AF6"/>
    <w:rsid w:val="00EB17AC"/>
    <w:rsid w:val="00F82AEE"/>
    <w:rsid w:val="00F8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6D1A5B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1" w:unhideWhenUsed="1" w:qFormat="1"/>
    <w:lsdException w:name="Signature" w:semiHidden="1" w:uiPriority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1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64" w:lineRule="auto"/>
    </w:pPr>
  </w:style>
  <w:style w:type="paragraph" w:styleId="Heading1">
    <w:name w:val="heading 1"/>
    <w:basedOn w:val="Normal"/>
    <w:next w:val="Normal"/>
    <w:link w:val="Heading1Char"/>
    <w:uiPriority w:val="1"/>
    <w:qFormat/>
    <w:pPr>
      <w:widowControl w:val="0"/>
      <w:spacing w:after="360"/>
      <w:jc w:val="center"/>
      <w:outlineLvl w:val="0"/>
    </w:pPr>
    <w:rPr>
      <w:rFonts w:asciiTheme="majorHAnsi" w:eastAsiaTheme="majorEastAsia" w:hAnsiTheme="majorHAnsi" w:cstheme="majorBidi"/>
      <w:color w:val="632E62" w:themeColor="text2"/>
      <w:spacing w:val="4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1"/>
    <w:qFormat/>
    <w:pPr>
      <w:keepNext/>
      <w:keepLines/>
      <w:shd w:val="clear" w:color="auto" w:fill="D5CBD7" w:themeFill="background2" w:themeFillShade="E6"/>
      <w:spacing w:before="360"/>
      <w:outlineLvl w:val="1"/>
    </w:pPr>
    <w:rPr>
      <w:rFonts w:asciiTheme="majorHAnsi" w:eastAsiaTheme="majorEastAsia" w:hAnsiTheme="majorHAnsi" w:cstheme="majorBidi"/>
      <w:b/>
      <w:bCs/>
      <w:caps/>
      <w:spacing w:val="4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after="0"/>
      <w:jc w:val="center"/>
      <w:outlineLvl w:val="2"/>
    </w:pPr>
    <w:rPr>
      <w:rFonts w:asciiTheme="majorHAnsi" w:eastAsiaTheme="majorEastAsia" w:hAnsiTheme="majorHAnsi" w:cstheme="majorBidi"/>
      <w:color w:val="491347" w:themeColor="accent1" w:themeShade="8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color w:val="632E62" w:themeColor="text2"/>
      <w:spacing w:val="40"/>
      <w:sz w:val="36"/>
      <w:szCs w:val="3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b/>
      <w:bCs/>
      <w:caps/>
      <w:spacing w:val="40"/>
      <w:sz w:val="28"/>
      <w:szCs w:val="28"/>
      <w:shd w:val="clear" w:color="auto" w:fill="D5CBD7" w:themeFill="background2" w:themeFillShade="E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491347" w:themeColor="accent1" w:themeShade="80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Questions">
    <w:name w:val="Questions"/>
    <w:basedOn w:val="Normal"/>
    <w:next w:val="Normal"/>
    <w:uiPriority w:val="1"/>
    <w:qFormat/>
    <w:pPr>
      <w:spacing w:before="360" w:after="120"/>
    </w:pPr>
  </w:style>
  <w:style w:type="character" w:styleId="Strong">
    <w:name w:val="Strong"/>
    <w:basedOn w:val="DefaultParagraphFont"/>
    <w:uiPriority w:val="1"/>
    <w:unhideWhenUsed/>
    <w:qFormat/>
    <w:rPr>
      <w:b/>
      <w:bCs/>
    </w:rPr>
  </w:style>
  <w:style w:type="paragraph" w:styleId="NoSpacing">
    <w:name w:val="No Spacing"/>
    <w:uiPriority w:val="1"/>
    <w:unhideWhenUsed/>
    <w:qFormat/>
    <w:pPr>
      <w:spacing w:after="0" w:line="240" w:lineRule="auto"/>
    </w:pPr>
  </w:style>
  <w:style w:type="paragraph" w:styleId="ListParagraph">
    <w:name w:val="List Paragraph"/>
    <w:basedOn w:val="Normal"/>
    <w:uiPriority w:val="34"/>
    <w:unhideWhenUsed/>
    <w:qFormat/>
    <w:rsid w:val="000C4895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E92AF6"/>
    <w:pPr>
      <w:keepNext/>
      <w:keepLines/>
      <w:widowControl/>
      <w:spacing w:before="240" w:after="0" w:line="259" w:lineRule="auto"/>
      <w:jc w:val="left"/>
      <w:outlineLvl w:val="9"/>
    </w:pPr>
    <w:rPr>
      <w:color w:val="6D1D6A" w:themeColor="accent1" w:themeShade="BF"/>
      <w:spacing w:val="0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se.acosta\AppData\Roaming\Microsoft\Templates\Feedback%20form%20for%20substitute%20teach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2E77AFEA2404207B3C874B6BF677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79CF72-EDB4-4C6E-8E91-28B2C823BC24}"/>
      </w:docPartPr>
      <w:docPartBody>
        <w:p w:rsidR="00913503" w:rsidRDefault="004973D5">
          <w:pPr>
            <w:pStyle w:val="E2E77AFEA2404207B3C874B6BF6777BF"/>
          </w:pPr>
          <w:r>
            <w:rPr>
              <w:rStyle w:val="PlaceholderText"/>
            </w:rPr>
            <w:t>[Click to select a date.]</w:t>
          </w:r>
        </w:p>
      </w:docPartBody>
    </w:docPart>
    <w:docPart>
      <w:docPartPr>
        <w:name w:val="9537974F703541D0A812A9F374272D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021946-6778-4182-90F1-E6D92CD6E585}"/>
      </w:docPartPr>
      <w:docPartBody>
        <w:p w:rsidR="00913503" w:rsidRDefault="004973D5">
          <w:pPr>
            <w:pStyle w:val="9537974F703541D0A812A9F374272DF1"/>
          </w:pPr>
          <w:r>
            <w:rPr>
              <w:rStyle w:val="PlaceholderText"/>
            </w:rPr>
            <w:t>[Your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3D5"/>
    <w:rsid w:val="000978CC"/>
    <w:rsid w:val="004973D5"/>
    <w:rsid w:val="00913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973D5"/>
    <w:rPr>
      <w:color w:val="808080"/>
    </w:rPr>
  </w:style>
  <w:style w:type="paragraph" w:customStyle="1" w:styleId="E2E77AFEA2404207B3C874B6BF6777BF">
    <w:name w:val="E2E77AFEA2404207B3C874B6BF6777BF"/>
  </w:style>
  <w:style w:type="paragraph" w:customStyle="1" w:styleId="9537974F703541D0A812A9F374272DF1">
    <w:name w:val="9537974F703541D0A812A9F374272DF1"/>
  </w:style>
  <w:style w:type="paragraph" w:customStyle="1" w:styleId="33455CEEF6C84F3F983F86FA48759610">
    <w:name w:val="33455CEEF6C84F3F983F86FA48759610"/>
  </w:style>
  <w:style w:type="paragraph" w:customStyle="1" w:styleId="080CC5E669A94A50B385BECB3AD39A66">
    <w:name w:val="080CC5E669A94A50B385BECB3AD39A66"/>
  </w:style>
  <w:style w:type="paragraph" w:customStyle="1" w:styleId="AE6BA840AAB445D19F03026685386730">
    <w:name w:val="AE6BA840AAB445D19F03026685386730"/>
  </w:style>
  <w:style w:type="paragraph" w:customStyle="1" w:styleId="0219C9F0BAB4443FB0C6B36C5BBE94EA">
    <w:name w:val="0219C9F0BAB4443FB0C6B36C5BBE94EA"/>
  </w:style>
  <w:style w:type="paragraph" w:customStyle="1" w:styleId="235FE4609FC242E88A15D361F14E4BAB">
    <w:name w:val="235FE4609FC242E88A15D361F14E4BAB"/>
  </w:style>
  <w:style w:type="paragraph" w:customStyle="1" w:styleId="F3531C40852044119F16B5DB39C09B07">
    <w:name w:val="F3531C40852044119F16B5DB39C09B07"/>
    <w:rsid w:val="004973D5"/>
  </w:style>
  <w:style w:type="paragraph" w:customStyle="1" w:styleId="48096199239346148EF8D394FC3D9EB6">
    <w:name w:val="48096199239346148EF8D394FC3D9EB6"/>
    <w:rsid w:val="004973D5"/>
  </w:style>
  <w:style w:type="paragraph" w:customStyle="1" w:styleId="1E08881E1FC44C7E93B8AC8B3E8CA3D6">
    <w:name w:val="1E08881E1FC44C7E93B8AC8B3E8CA3D6"/>
    <w:rsid w:val="004973D5"/>
  </w:style>
  <w:style w:type="paragraph" w:customStyle="1" w:styleId="6BBB532C7676418E90726726B5EF3A45">
    <w:name w:val="6BBB532C7676418E90726726B5EF3A45"/>
    <w:rsid w:val="004973D5"/>
  </w:style>
  <w:style w:type="paragraph" w:customStyle="1" w:styleId="D79780047C104B7A8D1894CB0308346D">
    <w:name w:val="D79780047C104B7A8D1894CB0308346D"/>
    <w:rsid w:val="004973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Cambria-Calibri">
      <a:majorFont>
        <a:latin typeface="Cambria" panose="02040503050406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4d3b25e7e1246a69eb3acd25ed34b40 xmlns="1d3ad018-a45b-472d-8a45-3d5c628afe8f">
      <Terms xmlns="http://schemas.microsoft.com/office/infopath/2007/PartnerControls"/>
    </n4d3b25e7e1246a69eb3acd25ed34b40>
    <TaxCatchAll xmlns="1d3ad018-a45b-472d-8a45-3d5c628afe8f"/>
    <fe44f4461aa64e979e68b48dc026513d xmlns="1d3ad018-a45b-472d-8a45-3d5c628afe8f">
      <Terms xmlns="http://schemas.microsoft.com/office/infopath/2007/PartnerControls"/>
    </fe44f4461aa64e979e68b48dc026513d>
    <d8964a179a3c4e908612971a25050ec5 xmlns="1d3ad018-a45b-472d-8a45-3d5c628afe8f">
      <Terms xmlns="http://schemas.microsoft.com/office/infopath/2007/PartnerControls"/>
    </d8964a179a3c4e908612971a25050ec5>
    <gc8d856657ad44b58f395450e80b5c8a xmlns="1d3ad018-a45b-472d-8a45-3d5c628afe8f">
      <Terms xmlns="http://schemas.microsoft.com/office/infopath/2007/PartnerControls"/>
    </gc8d856657ad44b58f395450e80b5c8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0094B6938DE64182178807253544EF" ma:contentTypeVersion="2" ma:contentTypeDescription="Create a new document." ma:contentTypeScope="" ma:versionID="89defdce4cfa4945070de28462944520">
  <xsd:schema xmlns:xsd="http://www.w3.org/2001/XMLSchema" xmlns:xs="http://www.w3.org/2001/XMLSchema" xmlns:p="http://schemas.microsoft.com/office/2006/metadata/properties" xmlns:ns2="1d3ad018-a45b-472d-8a45-3d5c628afe8f" targetNamespace="http://schemas.microsoft.com/office/2006/metadata/properties" ma:root="true" ma:fieldsID="28c43640f03649f7f9a722317980f620" ns2:_="">
    <xsd:import namespace="1d3ad018-a45b-472d-8a45-3d5c628afe8f"/>
    <xsd:element name="properties">
      <xsd:complexType>
        <xsd:sequence>
          <xsd:element name="documentManagement">
            <xsd:complexType>
              <xsd:all>
                <xsd:element ref="ns2:n4d3b25e7e1246a69eb3acd25ed34b40" minOccurs="0"/>
                <xsd:element ref="ns2:TaxCatchAll" minOccurs="0"/>
                <xsd:element ref="ns2:TaxCatchAllLabel" minOccurs="0"/>
                <xsd:element ref="ns2:fe44f4461aa64e979e68b48dc026513d" minOccurs="0"/>
                <xsd:element ref="ns2:d8964a179a3c4e908612971a25050ec5" minOccurs="0"/>
                <xsd:element ref="ns2:gc8d856657ad44b58f395450e80b5c8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ad018-a45b-472d-8a45-3d5c628afe8f" elementFormDefault="qualified">
    <xsd:import namespace="http://schemas.microsoft.com/office/2006/documentManagement/types"/>
    <xsd:import namespace="http://schemas.microsoft.com/office/infopath/2007/PartnerControls"/>
    <xsd:element name="n4d3b25e7e1246a69eb3acd25ed34b40" ma:index="8" nillable="true" ma:taxonomy="true" ma:internalName="n4d3b25e7e1246a69eb3acd25ed34b40" ma:taxonomyFieldName="Sector" ma:displayName="Sector" ma:default="" ma:fieldId="{74d3b25e-7e12-46a6-9eb3-acd25ed34b40}" ma:sspId="c71866dd-e910-4592-812d-b3ca0090c2b9" ma:termSetId="e67b9a28-38e8-47e9-b7a3-fee6a895338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b835ba8b-c3b5-4059-937f-78cf08dce838}" ma:internalName="TaxCatchAll" ma:showField="CatchAllData" ma:web="4ec979d4-80dc-4d92-b829-d7af9c08ad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835ba8b-c3b5-4059-937f-78cf08dce838}" ma:internalName="TaxCatchAllLabel" ma:readOnly="true" ma:showField="CatchAllDataLabel" ma:web="4ec979d4-80dc-4d92-b829-d7af9c08ad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e44f4461aa64e979e68b48dc026513d" ma:index="12" nillable="true" ma:taxonomy="true" ma:internalName="fe44f4461aa64e979e68b48dc026513d" ma:taxonomyFieldName="Function" ma:displayName="Function" ma:default="" ma:fieldId="{fe44f446-1aa6-4e97-9e68-b48dc026513d}" ma:sspId="c71866dd-e910-4592-812d-b3ca0090c2b9" ma:termSetId="4775a2b7-222e-4c83-922a-836eeeae20f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964a179a3c4e908612971a25050ec5" ma:index="14" nillable="true" ma:taxonomy="true" ma:internalName="d8964a179a3c4e908612971a25050ec5" ma:taxonomyFieldName="Business_x0020_Area" ma:displayName="Business Area" ma:default="" ma:fieldId="{d8964a17-9a3c-4e90-8612-971a25050ec5}" ma:sspId="c71866dd-e910-4592-812d-b3ca0090c2b9" ma:termSetId="ae0006c4-9a2b-4c32-866a-2d690844904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c8d856657ad44b58f395450e80b5c8a" ma:index="16" nillable="true" ma:taxonomy="true" ma:internalName="gc8d856657ad44b58f395450e80b5c8a" ma:taxonomyFieldName="Site_x0020_Type" ma:displayName="Site Type" ma:default="" ma:fieldId="{0c8d8566-57ad-44b5-8f39-5450e80b5c8a}" ma:sspId="c71866dd-e910-4592-812d-b3ca0090c2b9" ma:termSetId="d640126a-6b9b-4cd7-850a-3210af2dce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c71866dd-e910-4592-812d-b3ca0090c2b9" ContentTypeId="0x0101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B3CBB-447C-491A-ADF2-A585B86967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51C9A4-51FF-4014-AEDE-AC61719EC105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1d3ad018-a45b-472d-8a45-3d5c628afe8f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AC82098-321F-47FF-85B0-D7D0C85E88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3ad018-a45b-472d-8a45-3d5c628afe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43C871-C407-4267-9228-83EB11E90C0B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4D0CE45E-B6DE-4598-B9BB-7785C80ED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Feedback form for substitute teacher.dotx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2021-05-12T23:45:00Z</dcterms:created>
  <dcterms:modified xsi:type="dcterms:W3CDTF">2021-05-13T21:58:00Z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TC040221079991</vt:lpwstr>
  </property>
  <property fmtid="{D5CDD505-2E9C-101B-9397-08002B2CF9AE}" pid="3" name="ContentTypeId">
    <vt:lpwstr>0x0101003E0094B6938DE64182178807253544EF</vt:lpwstr>
  </property>
  <property fmtid="{D5CDD505-2E9C-101B-9397-08002B2CF9AE}" pid="4" name="Sector">
    <vt:lpwstr/>
  </property>
  <property fmtid="{D5CDD505-2E9C-101B-9397-08002B2CF9AE}" pid="5" name="Site_x0020_Type">
    <vt:lpwstr/>
  </property>
  <property fmtid="{D5CDD505-2E9C-101B-9397-08002B2CF9AE}" pid="6" name="Business_x0020_Area">
    <vt:lpwstr/>
  </property>
  <property fmtid="{D5CDD505-2E9C-101B-9397-08002B2CF9AE}" pid="7" name="Function">
    <vt:lpwstr/>
  </property>
  <property fmtid="{D5CDD505-2E9C-101B-9397-08002B2CF9AE}" pid="8" name="Site Type">
    <vt:lpwstr/>
  </property>
  <property fmtid="{D5CDD505-2E9C-101B-9397-08002B2CF9AE}" pid="9" name="Business Area">
    <vt:lpwstr/>
  </property>
</Properties>
</file>