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638" w:rsidRDefault="00DF7638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DF7638" w:rsidRDefault="00DF7638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DF7638" w:rsidRDefault="00DF7638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DF7638" w:rsidRPr="00454EE0" w:rsidRDefault="00DF7638" w:rsidP="00E64616">
      <w:pPr>
        <w:ind w:left="-360"/>
        <w:jc w:val="center"/>
        <w:rPr>
          <w:b/>
          <w:sz w:val="48"/>
          <w:szCs w:val="48"/>
        </w:rPr>
      </w:pPr>
      <w:r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0pt;margin-top:-102pt;width:225pt;height:1in;z-index:251658240" fillcolor="#0c9">
            <v:imagedata r:id="rId7" o:title=""/>
          </v:shape>
          <o:OLEObject Type="Embed" ProgID="MSPhotoEd.3" ShapeID="_x0000_s1026" DrawAspect="Content" ObjectID="_1430055844" r:id="rId8"/>
        </w:pict>
      </w:r>
      <w:r>
        <w:rPr>
          <w:b/>
          <w:color w:val="111111"/>
          <w:sz w:val="48"/>
          <w:szCs w:val="48"/>
        </w:rPr>
        <w:t>OFFICE DEPOT TEAM</w:t>
      </w:r>
    </w:p>
    <w:p w:rsidR="00DF7638" w:rsidRDefault="00DF7638" w:rsidP="00E64616"/>
    <w:p w:rsidR="00DF7638" w:rsidRPr="00712D3C" w:rsidRDefault="00DF7638" w:rsidP="00712D3C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 xml:space="preserve">Customer Service: </w:t>
      </w:r>
      <w:r w:rsidRPr="00712D3C">
        <w:rPr>
          <w:b/>
          <w:sz w:val="44"/>
          <w:szCs w:val="44"/>
        </w:rPr>
        <w:tab/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>1-800-521-3939</w:t>
      </w:r>
    </w:p>
    <w:p w:rsidR="00DF7638" w:rsidRPr="00712D3C" w:rsidRDefault="00DF7638" w:rsidP="00712D3C">
      <w:pPr>
        <w:ind w:right="-36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Pr="00712D3C">
        <w:rPr>
          <w:b/>
          <w:sz w:val="44"/>
          <w:szCs w:val="44"/>
        </w:rPr>
        <w:t xml:space="preserve">  Tech Depot:    </w:t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 </w:t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  <w:t xml:space="preserve">   1</w:t>
      </w:r>
      <w:r w:rsidRPr="00712D3C">
        <w:rPr>
          <w:b/>
          <w:sz w:val="44"/>
          <w:szCs w:val="44"/>
        </w:rPr>
        <w:t xml:space="preserve">-800-625-9866 </w:t>
      </w:r>
    </w:p>
    <w:p w:rsidR="00DF7638" w:rsidRDefault="00DF7638" w:rsidP="00634A0B">
      <w:pPr>
        <w:ind w:right="-360" w:firstLine="420"/>
        <w:rPr>
          <w:b/>
          <w:sz w:val="44"/>
          <w:szCs w:val="44"/>
        </w:rPr>
      </w:pPr>
      <w:r w:rsidRPr="00712D3C">
        <w:rPr>
          <w:b/>
          <w:sz w:val="44"/>
          <w:szCs w:val="44"/>
        </w:rPr>
        <w:t>Promotional Products:</w:t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>1-800-929-4977</w:t>
      </w:r>
    </w:p>
    <w:p w:rsidR="00DF7638" w:rsidRPr="00712D3C" w:rsidRDefault="00DF7638" w:rsidP="00634A0B">
      <w:pPr>
        <w:ind w:right="-360" w:firstLine="420"/>
        <w:rPr>
          <w:b/>
          <w:sz w:val="44"/>
          <w:szCs w:val="44"/>
        </w:rPr>
      </w:pPr>
      <w:r w:rsidRPr="00712D3C">
        <w:rPr>
          <w:b/>
          <w:sz w:val="44"/>
          <w:szCs w:val="44"/>
        </w:rPr>
        <w:t>Website:</w:t>
      </w:r>
      <w:r w:rsidRPr="00712D3C">
        <w:rPr>
          <w:b/>
          <w:sz w:val="44"/>
          <w:szCs w:val="44"/>
        </w:rPr>
        <w:tab/>
      </w:r>
      <w:hyperlink r:id="rId9" w:history="1">
        <w:r w:rsidRPr="00712D3C">
          <w:rPr>
            <w:rStyle w:val="Hyperlink"/>
            <w:b/>
            <w:sz w:val="44"/>
            <w:szCs w:val="44"/>
          </w:rPr>
          <w:t>http://business.officedepot.com</w:t>
        </w:r>
      </w:hyperlink>
    </w:p>
    <w:p w:rsidR="00DF7638" w:rsidRDefault="00DF7638" w:rsidP="00E64616"/>
    <w:p w:rsidR="00DF7638" w:rsidRDefault="00DF7638" w:rsidP="00E64616"/>
    <w:p w:rsidR="00DF7638" w:rsidRPr="00712D3C" w:rsidRDefault="00DF7638" w:rsidP="00712D3C">
      <w:pPr>
        <w:ind w:firstLine="7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Service Consultant</w:t>
      </w:r>
      <w:r w:rsidRPr="00712D3C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Sandy Saltaformaggio</w:t>
      </w:r>
      <w:r w:rsidRPr="00712D3C">
        <w:rPr>
          <w:sz w:val="28"/>
          <w:szCs w:val="28"/>
        </w:rPr>
        <w:tab/>
        <w:t xml:space="preserve">     </w:t>
      </w:r>
      <w:r w:rsidRPr="00712D3C">
        <w:rPr>
          <w:sz w:val="28"/>
          <w:szCs w:val="28"/>
        </w:rPr>
        <w:tab/>
        <w:t xml:space="preserve">  </w:t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sandy.saltaformaggio</w:t>
      </w:r>
      <w:r w:rsidRPr="00712D3C">
        <w:rPr>
          <w:sz w:val="28"/>
          <w:szCs w:val="28"/>
        </w:rPr>
        <w:t>@officedepot.com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</w:t>
      </w:r>
      <w:r w:rsidRPr="00712D3C">
        <w:rPr>
          <w:sz w:val="28"/>
          <w:szCs w:val="28"/>
        </w:rPr>
        <w:t>Cell: (678) 983-</w:t>
      </w:r>
      <w:r>
        <w:rPr>
          <w:sz w:val="28"/>
          <w:szCs w:val="28"/>
        </w:rPr>
        <w:t>6355</w:t>
      </w:r>
    </w:p>
    <w:p w:rsidR="00DF7638" w:rsidRPr="00712D3C" w:rsidRDefault="00DF7638" w:rsidP="00E64616">
      <w:pPr>
        <w:rPr>
          <w:sz w:val="28"/>
          <w:szCs w:val="28"/>
        </w:rPr>
      </w:pPr>
    </w:p>
    <w:p w:rsidR="00DF7638" w:rsidRPr="00712D3C" w:rsidRDefault="00DF7638" w:rsidP="00712D3C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Account Manager</w:t>
      </w:r>
      <w:r w:rsidRPr="00712D3C">
        <w:rPr>
          <w:sz w:val="28"/>
          <w:szCs w:val="28"/>
        </w:rPr>
        <w:t xml:space="preserve"> </w:t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Anthony Cornwall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anthony.cornwall</w:t>
      </w:r>
      <w:r w:rsidRPr="00712D3C">
        <w:rPr>
          <w:sz w:val="28"/>
          <w:szCs w:val="28"/>
        </w:rPr>
        <w:t>@officedepot.com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</w:t>
      </w:r>
      <w:r w:rsidRPr="00712D3C">
        <w:rPr>
          <w:sz w:val="28"/>
          <w:szCs w:val="28"/>
        </w:rPr>
        <w:t xml:space="preserve">Cell: </w:t>
      </w:r>
      <w:r>
        <w:rPr>
          <w:sz w:val="28"/>
          <w:szCs w:val="28"/>
        </w:rPr>
        <w:t>(770) 330-5246</w:t>
      </w:r>
    </w:p>
    <w:p w:rsidR="00DF7638" w:rsidRPr="00712D3C" w:rsidRDefault="00DF7638" w:rsidP="00E64616">
      <w:pPr>
        <w:rPr>
          <w:sz w:val="28"/>
          <w:szCs w:val="28"/>
        </w:rPr>
      </w:pPr>
    </w:p>
    <w:p w:rsidR="00DF7638" w:rsidRDefault="00DF7638" w:rsidP="00712D3C">
      <w:pPr>
        <w:ind w:left="720" w:firstLine="720"/>
        <w:rPr>
          <w:sz w:val="28"/>
          <w:szCs w:val="28"/>
        </w:rPr>
      </w:pPr>
      <w:r w:rsidRPr="00712D3C">
        <w:rPr>
          <w:sz w:val="28"/>
          <w:szCs w:val="28"/>
        </w:rPr>
        <w:t>Promotional/Print</w:t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LaTasha Aikerson</w:t>
      </w:r>
    </w:p>
    <w:p w:rsidR="00DF7638" w:rsidRPr="00261C9C" w:rsidRDefault="00DF7638" w:rsidP="00712D3C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ab/>
        <w:t>Solutions</w:t>
      </w:r>
      <w:r>
        <w:rPr>
          <w:sz w:val="28"/>
          <w:szCs w:val="28"/>
        </w:rPr>
        <w:tab/>
        <w:t xml:space="preserve">   </w:t>
      </w:r>
      <w:r w:rsidRPr="00261C9C">
        <w:rPr>
          <w:sz w:val="28"/>
          <w:szCs w:val="28"/>
        </w:rPr>
        <w:t>LaTasha.Aikerson@officedepot.com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Cell: (</w:t>
      </w:r>
      <w:r w:rsidRPr="00261C9C">
        <w:rPr>
          <w:sz w:val="28"/>
          <w:szCs w:val="28"/>
        </w:rPr>
        <w:t>678</w:t>
      </w:r>
      <w:r>
        <w:rPr>
          <w:sz w:val="28"/>
          <w:szCs w:val="28"/>
        </w:rPr>
        <w:t xml:space="preserve">) </w:t>
      </w:r>
      <w:r w:rsidRPr="00261C9C">
        <w:rPr>
          <w:sz w:val="28"/>
          <w:szCs w:val="28"/>
        </w:rPr>
        <w:t>447-9382</w:t>
      </w:r>
    </w:p>
    <w:p w:rsidR="00DF7638" w:rsidRPr="00712D3C" w:rsidRDefault="00DF7638" w:rsidP="00261C9C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Steve Ochs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12D3C">
        <w:rPr>
          <w:sz w:val="28"/>
          <w:szCs w:val="28"/>
        </w:rPr>
        <w:t xml:space="preserve">   steve.</w:t>
      </w:r>
      <w:r>
        <w:rPr>
          <w:sz w:val="28"/>
          <w:szCs w:val="28"/>
        </w:rPr>
        <w:t>ochs</w:t>
      </w:r>
      <w:r w:rsidRPr="00712D3C">
        <w:rPr>
          <w:sz w:val="28"/>
          <w:szCs w:val="28"/>
        </w:rPr>
        <w:t>@officedepot.com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</w:t>
      </w:r>
      <w:r w:rsidRPr="00712D3C">
        <w:rPr>
          <w:sz w:val="28"/>
          <w:szCs w:val="28"/>
        </w:rPr>
        <w:t xml:space="preserve"> Cell: </w:t>
      </w:r>
      <w:r>
        <w:rPr>
          <w:sz w:val="28"/>
          <w:szCs w:val="28"/>
        </w:rPr>
        <w:t>(404) 797-4477</w:t>
      </w:r>
    </w:p>
    <w:p w:rsidR="00DF7638" w:rsidRPr="00712D3C" w:rsidRDefault="00DF7638" w:rsidP="00E64616">
      <w:pPr>
        <w:outlineLvl w:val="0"/>
        <w:rPr>
          <w:sz w:val="28"/>
          <w:szCs w:val="28"/>
        </w:rPr>
      </w:pPr>
    </w:p>
    <w:p w:rsidR="00DF7638" w:rsidRPr="00712D3C" w:rsidRDefault="00DF7638" w:rsidP="00E6461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712D3C">
        <w:rPr>
          <w:sz w:val="28"/>
          <w:szCs w:val="28"/>
        </w:rPr>
        <w:t xml:space="preserve">Tech Depot Contact      </w:t>
      </w:r>
      <w:r>
        <w:rPr>
          <w:sz w:val="28"/>
          <w:szCs w:val="28"/>
        </w:rPr>
        <w:t>Elena Gomez</w:t>
      </w:r>
    </w:p>
    <w:p w:rsidR="00DF7638" w:rsidRPr="00712D3C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</w:t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elena.gomez</w:t>
      </w:r>
      <w:r w:rsidRPr="00712D3C">
        <w:rPr>
          <w:sz w:val="28"/>
          <w:szCs w:val="28"/>
        </w:rPr>
        <w:t>@</w:t>
      </w:r>
      <w:r>
        <w:rPr>
          <w:sz w:val="28"/>
          <w:szCs w:val="28"/>
        </w:rPr>
        <w:t>office</w:t>
      </w:r>
      <w:r w:rsidRPr="00712D3C">
        <w:rPr>
          <w:sz w:val="28"/>
          <w:szCs w:val="28"/>
        </w:rPr>
        <w:t>depot.com</w:t>
      </w:r>
    </w:p>
    <w:p w:rsidR="00DF7638" w:rsidRDefault="00DF7638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Phone: (</w:t>
      </w:r>
      <w:r w:rsidRPr="00DC6DE6">
        <w:rPr>
          <w:sz w:val="28"/>
          <w:szCs w:val="28"/>
        </w:rPr>
        <w:t>512</w:t>
      </w:r>
      <w:r>
        <w:rPr>
          <w:sz w:val="28"/>
          <w:szCs w:val="28"/>
        </w:rPr>
        <w:t xml:space="preserve">) </w:t>
      </w:r>
      <w:r w:rsidRPr="00DC6DE6">
        <w:rPr>
          <w:sz w:val="28"/>
          <w:szCs w:val="28"/>
        </w:rPr>
        <w:t>651</w:t>
      </w:r>
      <w:r>
        <w:rPr>
          <w:sz w:val="28"/>
          <w:szCs w:val="28"/>
        </w:rPr>
        <w:t>-</w:t>
      </w:r>
      <w:r w:rsidRPr="00DC6DE6">
        <w:rPr>
          <w:sz w:val="28"/>
          <w:szCs w:val="28"/>
        </w:rPr>
        <w:t>2571</w:t>
      </w:r>
    </w:p>
    <w:p w:rsidR="00DF7638" w:rsidRDefault="00DF7638" w:rsidP="00E64616">
      <w:pPr>
        <w:rPr>
          <w:sz w:val="28"/>
          <w:szCs w:val="28"/>
        </w:rPr>
      </w:pPr>
    </w:p>
    <w:p w:rsidR="00DF7638" w:rsidRPr="00F81136" w:rsidRDefault="00DF7638" w:rsidP="00E64616">
      <w:pPr>
        <w:rPr>
          <w:sz w:val="32"/>
          <w:szCs w:val="32"/>
        </w:rPr>
      </w:pP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DF7638" w:rsidRDefault="00DF7638" w:rsidP="00E64616">
      <w:pPr>
        <w:jc w:val="center"/>
        <w:outlineLvl w:val="0"/>
        <w:rPr>
          <w:b/>
          <w:color w:val="FF0000"/>
          <w:sz w:val="36"/>
          <w:szCs w:val="36"/>
        </w:rPr>
      </w:pPr>
    </w:p>
    <w:p w:rsidR="00DF7638" w:rsidRPr="00260806" w:rsidRDefault="00DF7638" w:rsidP="00261C9C">
      <w:pPr>
        <w:jc w:val="center"/>
        <w:outlineLvl w:val="0"/>
      </w:pPr>
      <w:r w:rsidRPr="00F81136">
        <w:rPr>
          <w:b/>
          <w:color w:val="FF0000"/>
          <w:sz w:val="36"/>
          <w:szCs w:val="36"/>
        </w:rPr>
        <w:t>Thank you for your business!</w:t>
      </w:r>
    </w:p>
    <w:sectPr w:rsidR="00DF7638" w:rsidRPr="00260806" w:rsidSect="00DF7638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638" w:rsidRDefault="00DF7638">
      <w:r>
        <w:separator/>
      </w:r>
    </w:p>
  </w:endnote>
  <w:endnote w:type="continuationSeparator" w:id="0">
    <w:p w:rsidR="00DF7638" w:rsidRDefault="00DF7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PosterBodoni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38" w:rsidRDefault="00DF7638">
    <w:pPr>
      <w:pStyle w:val="Footer"/>
    </w:pPr>
    <w:r w:rsidRPr="00350FB5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31.25pt;height:24.75pt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638" w:rsidRDefault="00DF7638">
      <w:r>
        <w:separator/>
      </w:r>
    </w:p>
  </w:footnote>
  <w:footnote w:type="continuationSeparator" w:id="0">
    <w:p w:rsidR="00DF7638" w:rsidRDefault="00DF76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38" w:rsidRPr="00931EF8" w:rsidRDefault="00DF7638">
    <w:pPr>
      <w:pStyle w:val="Header"/>
    </w:pPr>
    <w:r>
      <w:t>'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2AD9"/>
    <w:multiLevelType w:val="singleLevel"/>
    <w:tmpl w:val="F3DCF696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  <w:rPr>
        <w:rFonts w:cs="Times New Roman"/>
      </w:rPr>
    </w:lvl>
  </w:abstractNum>
  <w:abstractNum w:abstractNumId="1">
    <w:nsid w:val="3AC60A9B"/>
    <w:multiLevelType w:val="hybridMultilevel"/>
    <w:tmpl w:val="F98ACF9A"/>
    <w:lvl w:ilvl="0" w:tplc="876EFC3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A63D05"/>
    <w:multiLevelType w:val="hybridMultilevel"/>
    <w:tmpl w:val="370406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3C524C"/>
    <w:multiLevelType w:val="hybridMultilevel"/>
    <w:tmpl w:val="E84EB7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50B"/>
    <w:rsid w:val="00001D32"/>
    <w:rsid w:val="000A7B7C"/>
    <w:rsid w:val="00162FEF"/>
    <w:rsid w:val="0019549B"/>
    <w:rsid w:val="00260806"/>
    <w:rsid w:val="00261C9C"/>
    <w:rsid w:val="00326BE7"/>
    <w:rsid w:val="00350FB5"/>
    <w:rsid w:val="00432EF3"/>
    <w:rsid w:val="00454EE0"/>
    <w:rsid w:val="00561516"/>
    <w:rsid w:val="005B2F50"/>
    <w:rsid w:val="00602885"/>
    <w:rsid w:val="00634A0B"/>
    <w:rsid w:val="00637BD2"/>
    <w:rsid w:val="006972DA"/>
    <w:rsid w:val="00712D3C"/>
    <w:rsid w:val="007E5F5C"/>
    <w:rsid w:val="007E7829"/>
    <w:rsid w:val="00831445"/>
    <w:rsid w:val="0083267D"/>
    <w:rsid w:val="00844007"/>
    <w:rsid w:val="00855240"/>
    <w:rsid w:val="0087602C"/>
    <w:rsid w:val="00892B24"/>
    <w:rsid w:val="008C325B"/>
    <w:rsid w:val="008C57A0"/>
    <w:rsid w:val="00931EF8"/>
    <w:rsid w:val="00967BDB"/>
    <w:rsid w:val="00975B73"/>
    <w:rsid w:val="00A47D08"/>
    <w:rsid w:val="00A5647A"/>
    <w:rsid w:val="00A83E5B"/>
    <w:rsid w:val="00AC58A5"/>
    <w:rsid w:val="00AD68CE"/>
    <w:rsid w:val="00B72FCE"/>
    <w:rsid w:val="00B7613C"/>
    <w:rsid w:val="00BC25DA"/>
    <w:rsid w:val="00BC3608"/>
    <w:rsid w:val="00C02D7D"/>
    <w:rsid w:val="00C95457"/>
    <w:rsid w:val="00CB67E1"/>
    <w:rsid w:val="00D66A69"/>
    <w:rsid w:val="00D81A23"/>
    <w:rsid w:val="00DB4C75"/>
    <w:rsid w:val="00DC6DE6"/>
    <w:rsid w:val="00DF7638"/>
    <w:rsid w:val="00E40846"/>
    <w:rsid w:val="00E64616"/>
    <w:rsid w:val="00E723E0"/>
    <w:rsid w:val="00E72FEC"/>
    <w:rsid w:val="00EF350B"/>
    <w:rsid w:val="00F35FF3"/>
    <w:rsid w:val="00F81136"/>
    <w:rsid w:val="00F9206F"/>
    <w:rsid w:val="00FC3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F35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6563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EF35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6563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rsid w:val="006972DA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7613C"/>
    <w:pPr>
      <w:jc w:val="center"/>
    </w:pPr>
    <w:rPr>
      <w:rFonts w:ascii="PosterBodoni BT" w:hAnsi="PosterBodoni BT"/>
      <w:b/>
      <w:i/>
      <w:sz w:val="52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36563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character" w:customStyle="1" w:styleId="txtred41">
    <w:name w:val="txtred41"/>
    <w:basedOn w:val="DefaultParagraphFont"/>
    <w:uiPriority w:val="99"/>
    <w:rsid w:val="00B7613C"/>
    <w:rPr>
      <w:rFonts w:ascii="Verdana" w:hAnsi="Verdana" w:cs="Times New Roman"/>
      <w:b/>
      <w:bCs/>
      <w:color w:val="CC0000"/>
      <w:sz w:val="17"/>
      <w:szCs w:val="17"/>
      <w:u w:val="none"/>
      <w:effect w:val="none"/>
    </w:rPr>
  </w:style>
  <w:style w:type="paragraph" w:styleId="DocumentMap">
    <w:name w:val="Document Map"/>
    <w:basedOn w:val="Normal"/>
    <w:link w:val="DocumentMapChar"/>
    <w:uiPriority w:val="99"/>
    <w:semiHidden/>
    <w:rsid w:val="00E646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6563"/>
    <w:rPr>
      <w:sz w:val="0"/>
      <w:szCs w:val="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14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14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usiness.officedepo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130</Words>
  <Characters>747</Characters>
  <Application>Microsoft Office Outlook</Application>
  <DocSecurity>0</DocSecurity>
  <Lines>0</Lines>
  <Paragraphs>0</Paragraphs>
  <ScaleCrop>false</ScaleCrop>
  <Company>Office Depot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Sandy-Saltaformaggio</dc:creator>
  <cp:keywords/>
  <dc:description/>
  <cp:lastModifiedBy>Sandy-Saltaformaggio</cp:lastModifiedBy>
  <cp:revision>2</cp:revision>
  <cp:lastPrinted>2012-06-22T06:14:00Z</cp:lastPrinted>
  <dcterms:created xsi:type="dcterms:W3CDTF">2013-05-14T20:57:00Z</dcterms:created>
  <dcterms:modified xsi:type="dcterms:W3CDTF">2013-05-14T20:57:00Z</dcterms:modified>
</cp:coreProperties>
</file>